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63E" w:rsidRDefault="005F063E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</w:t>
      </w:r>
      <w:r w:rsidR="008E1BEA">
        <w:rPr>
          <w:sz w:val="24"/>
        </w:rPr>
        <w:t xml:space="preserve">   </w:t>
      </w:r>
      <w:r w:rsidR="00DE6C65">
        <w:rPr>
          <w:sz w:val="24"/>
        </w:rPr>
        <w:t xml:space="preserve"> </w:t>
      </w:r>
      <w:r w:rsidR="00516F72">
        <w:rPr>
          <w:sz w:val="24"/>
        </w:rPr>
        <w:t>28</w:t>
      </w:r>
      <w:r>
        <w:rPr>
          <w:sz w:val="24"/>
        </w:rPr>
        <w:t>/</w:t>
      </w:r>
      <w:r w:rsidR="00F64D1E">
        <w:rPr>
          <w:sz w:val="24"/>
        </w:rPr>
        <w:t>03</w:t>
      </w:r>
      <w:r>
        <w:rPr>
          <w:sz w:val="24"/>
        </w:rPr>
        <w:t>/20</w:t>
      </w:r>
      <w:r w:rsidR="00EB30CC">
        <w:rPr>
          <w:sz w:val="24"/>
        </w:rPr>
        <w:t>2</w:t>
      </w:r>
      <w:r w:rsidR="008E1BEA">
        <w:rPr>
          <w:sz w:val="24"/>
        </w:rPr>
        <w:t>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3D1DC7" w:rsidRDefault="003D1DC7">
      <w:pPr>
        <w:rPr>
          <w:sz w:val="24"/>
        </w:rPr>
      </w:pPr>
    </w:p>
    <w:p w:rsidR="00F16404" w:rsidRDefault="00F16404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DE34CD" w:rsidRPr="00A24243" w:rsidRDefault="001C667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DE34CD" w:rsidRPr="00DE34CD" w:rsidRDefault="00DE34CD">
      <w:pPr>
        <w:jc w:val="center"/>
        <w:rPr>
          <w:sz w:val="24"/>
          <w:szCs w:val="24"/>
        </w:rPr>
      </w:pPr>
    </w:p>
    <w:p w:rsidR="008B5CA1" w:rsidRDefault="00732DE0" w:rsidP="008B5CA1">
      <w:pPr>
        <w:jc w:val="both"/>
        <w:rPr>
          <w:sz w:val="24"/>
        </w:rPr>
      </w:pPr>
      <w:r>
        <w:tab/>
      </w:r>
      <w:r w:rsidR="008B5CA1">
        <w:t xml:space="preserve">      </w:t>
      </w:r>
      <w:proofErr w:type="gramStart"/>
      <w:r w:rsidR="008B5CA1">
        <w:rPr>
          <w:sz w:val="24"/>
        </w:rPr>
        <w:t>Belediyemiz  Meclisi</w:t>
      </w:r>
      <w:proofErr w:type="gramEnd"/>
      <w:r w:rsidR="008B5CA1">
        <w:rPr>
          <w:sz w:val="24"/>
        </w:rPr>
        <w:t xml:space="preserve">  20</w:t>
      </w:r>
      <w:r w:rsidR="00EB30CC">
        <w:rPr>
          <w:sz w:val="24"/>
        </w:rPr>
        <w:t>2</w:t>
      </w:r>
      <w:r w:rsidR="008E1BEA">
        <w:rPr>
          <w:sz w:val="24"/>
        </w:rPr>
        <w:t>5</w:t>
      </w:r>
      <w:r w:rsidR="008B5CA1">
        <w:rPr>
          <w:sz w:val="24"/>
        </w:rPr>
        <w:t xml:space="preserve"> yılı </w:t>
      </w:r>
      <w:r w:rsidR="00F64D1E">
        <w:rPr>
          <w:sz w:val="24"/>
        </w:rPr>
        <w:t>Nisan</w:t>
      </w:r>
      <w:r w:rsidR="005A2D3F">
        <w:rPr>
          <w:sz w:val="24"/>
        </w:rPr>
        <w:t xml:space="preserve"> </w:t>
      </w:r>
      <w:r w:rsidR="005834C6">
        <w:rPr>
          <w:sz w:val="24"/>
        </w:rPr>
        <w:t>a</w:t>
      </w:r>
      <w:r w:rsidR="008B5CA1">
        <w:rPr>
          <w:sz w:val="24"/>
        </w:rPr>
        <w:t xml:space="preserve">yı olağan meclis  toplantısını yapmak üzere 5393 sayılı  </w:t>
      </w:r>
      <w:r w:rsidR="00735C02">
        <w:rPr>
          <w:sz w:val="24"/>
        </w:rPr>
        <w:t>Belediye Kanunu’nun</w:t>
      </w:r>
      <w:r w:rsidR="008B5CA1">
        <w:rPr>
          <w:sz w:val="24"/>
        </w:rPr>
        <w:t xml:space="preserve"> 20. maddesine istinaden, Belediyemiz Meclisin</w:t>
      </w:r>
      <w:r w:rsidR="00290532">
        <w:rPr>
          <w:sz w:val="24"/>
        </w:rPr>
        <w:t>c</w:t>
      </w:r>
      <w:r w:rsidR="005A2D3F">
        <w:rPr>
          <w:sz w:val="24"/>
        </w:rPr>
        <w:t xml:space="preserve">e kararlaştırılan tarih olan </w:t>
      </w:r>
      <w:r w:rsidR="00F02AF6">
        <w:rPr>
          <w:sz w:val="24"/>
        </w:rPr>
        <w:t>0</w:t>
      </w:r>
      <w:r w:rsidR="00F64D1E">
        <w:rPr>
          <w:sz w:val="24"/>
        </w:rPr>
        <w:t>2</w:t>
      </w:r>
      <w:r w:rsidR="008B5CA1">
        <w:rPr>
          <w:sz w:val="24"/>
        </w:rPr>
        <w:t xml:space="preserve"> </w:t>
      </w:r>
      <w:r w:rsidR="00F64D1E">
        <w:rPr>
          <w:sz w:val="24"/>
        </w:rPr>
        <w:t xml:space="preserve">Nisan </w:t>
      </w:r>
      <w:r w:rsidR="008B5CA1">
        <w:rPr>
          <w:sz w:val="24"/>
        </w:rPr>
        <w:t>20</w:t>
      </w:r>
      <w:r w:rsidR="00EB30CC">
        <w:rPr>
          <w:sz w:val="24"/>
        </w:rPr>
        <w:t>2</w:t>
      </w:r>
      <w:r w:rsidR="008E1BEA">
        <w:rPr>
          <w:sz w:val="24"/>
        </w:rPr>
        <w:t>5</w:t>
      </w:r>
      <w:r w:rsidR="008B5CA1">
        <w:rPr>
          <w:sz w:val="24"/>
        </w:rPr>
        <w:t xml:space="preserve"> günü </w:t>
      </w:r>
      <w:r w:rsidR="00F64D1E">
        <w:rPr>
          <w:sz w:val="24"/>
        </w:rPr>
        <w:t xml:space="preserve">idari tatil olması nedeniyle 07 Nisan 2025 Pazartesi günün </w:t>
      </w:r>
      <w:r w:rsidR="008B5CA1">
        <w:rPr>
          <w:sz w:val="24"/>
        </w:rPr>
        <w:t>saat 1</w:t>
      </w:r>
      <w:r w:rsidR="00F64D1E">
        <w:rPr>
          <w:sz w:val="24"/>
        </w:rPr>
        <w:t>0</w:t>
      </w:r>
      <w:r w:rsidR="008B5CA1">
        <w:rPr>
          <w:sz w:val="24"/>
        </w:rPr>
        <w:t>.00’</w:t>
      </w:r>
      <w:r w:rsidR="00F64D1E">
        <w:rPr>
          <w:sz w:val="24"/>
        </w:rPr>
        <w:t>da</w:t>
      </w:r>
      <w:r w:rsidR="008B5CA1">
        <w:rPr>
          <w:sz w:val="24"/>
        </w:rPr>
        <w:t xml:space="preserve">  aşağıdaki gündemi görüşmek  üzere  </w:t>
      </w:r>
      <w:r w:rsidR="002B0899">
        <w:rPr>
          <w:sz w:val="24"/>
        </w:rPr>
        <w:t xml:space="preserve">Belediyemiz </w:t>
      </w:r>
      <w:r w:rsidR="00A1755E">
        <w:rPr>
          <w:sz w:val="24"/>
        </w:rPr>
        <w:t>Meclis Toplantı Salonunda</w:t>
      </w:r>
      <w:r w:rsidR="008B5CA1">
        <w:rPr>
          <w:sz w:val="24"/>
        </w:rPr>
        <w:t xml:space="preserve"> toplanacaktır. </w:t>
      </w:r>
    </w:p>
    <w:p w:rsidR="008B5CA1" w:rsidRDefault="008B5CA1" w:rsidP="008B5CA1">
      <w:pPr>
        <w:jc w:val="both"/>
        <w:rPr>
          <w:sz w:val="24"/>
        </w:rPr>
      </w:pPr>
      <w:r>
        <w:rPr>
          <w:sz w:val="24"/>
        </w:rPr>
        <w:tab/>
        <w:t xml:space="preserve">   </w:t>
      </w:r>
    </w:p>
    <w:p w:rsidR="008B5CA1" w:rsidRDefault="008B5CA1" w:rsidP="008B5CA1">
      <w:pPr>
        <w:jc w:val="both"/>
        <w:rPr>
          <w:sz w:val="24"/>
        </w:rPr>
      </w:pPr>
      <w:r>
        <w:rPr>
          <w:sz w:val="24"/>
        </w:rPr>
        <w:tab/>
      </w:r>
      <w:r w:rsidR="005A2D3F">
        <w:rPr>
          <w:sz w:val="24"/>
        </w:rPr>
        <w:t xml:space="preserve">  </w:t>
      </w:r>
      <w:r>
        <w:rPr>
          <w:sz w:val="24"/>
        </w:rPr>
        <w:t xml:space="preserve">   İlanen Duyurulur. </w:t>
      </w:r>
      <w:r>
        <w:rPr>
          <w:sz w:val="24"/>
        </w:rPr>
        <w:tab/>
        <w:t xml:space="preserve">    </w:t>
      </w:r>
    </w:p>
    <w:p w:rsidR="0084282D" w:rsidRDefault="008B5CA1" w:rsidP="000A2D41">
      <w:pPr>
        <w:ind w:firstLine="708"/>
        <w:jc w:val="both"/>
        <w:rPr>
          <w:sz w:val="24"/>
        </w:rPr>
      </w:pPr>
      <w:r>
        <w:rPr>
          <w:sz w:val="24"/>
        </w:rPr>
        <w:t xml:space="preserve">   </w:t>
      </w:r>
      <w:r w:rsidR="00BA7F64">
        <w:rPr>
          <w:sz w:val="24"/>
        </w:rPr>
        <w:t xml:space="preserve">    </w:t>
      </w:r>
    </w:p>
    <w:p w:rsidR="005A2D3F" w:rsidRPr="007A22F2" w:rsidRDefault="005A2D3F" w:rsidP="000A2D41">
      <w:pPr>
        <w:ind w:firstLine="708"/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 w:rsidRPr="007A22F2">
        <w:rPr>
          <w:sz w:val="24"/>
        </w:rPr>
        <w:t xml:space="preserve">     </w:t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8E1BEA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5F72D7">
        <w:rPr>
          <w:sz w:val="24"/>
        </w:rPr>
        <w:t xml:space="preserve">     </w:t>
      </w:r>
      <w:r w:rsidR="008E1BEA">
        <w:rPr>
          <w:sz w:val="24"/>
        </w:rPr>
        <w:t xml:space="preserve">     </w:t>
      </w:r>
      <w:r>
        <w:rPr>
          <w:sz w:val="24"/>
        </w:rPr>
        <w:t>Belediye Başkan</w:t>
      </w:r>
      <w:r w:rsidR="008E1BEA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366ED4" w:rsidRDefault="00366ED4" w:rsidP="00366ED4"/>
    <w:p w:rsidR="00366ED4" w:rsidRDefault="00366ED4" w:rsidP="00366ED4">
      <w:pPr>
        <w:rPr>
          <w:sz w:val="24"/>
          <w:u w:val="single"/>
        </w:rPr>
      </w:pP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366ED4" w:rsidRDefault="00366ED4" w:rsidP="00366ED4">
      <w:pPr>
        <w:rPr>
          <w:sz w:val="24"/>
        </w:rPr>
      </w:pPr>
    </w:p>
    <w:p w:rsidR="00362BF0" w:rsidRDefault="00362BF0" w:rsidP="00362BF0">
      <w:pPr>
        <w:numPr>
          <w:ilvl w:val="0"/>
          <w:numId w:val="6"/>
        </w:numPr>
        <w:rPr>
          <w:sz w:val="24"/>
        </w:rPr>
      </w:pPr>
      <w:r>
        <w:rPr>
          <w:sz w:val="24"/>
        </w:rPr>
        <w:t>Açılış, Yoklama ve Saygı Duruşu</w:t>
      </w:r>
    </w:p>
    <w:p w:rsidR="00362BF0" w:rsidRDefault="00F64D1E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Mayıs</w:t>
      </w:r>
      <w:r w:rsidR="00362BF0">
        <w:rPr>
          <w:sz w:val="24"/>
          <w:szCs w:val="24"/>
        </w:rPr>
        <w:t xml:space="preserve"> Ayı Meclis Toplantı Tarihinin Belirlenmesi</w:t>
      </w:r>
    </w:p>
    <w:p w:rsidR="00362BF0" w:rsidRDefault="00F64D1E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Encümen Üyesi Seçimi</w:t>
      </w:r>
    </w:p>
    <w:p w:rsidR="00362BF0" w:rsidRDefault="00F64D1E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İhtisas Komisyonları Üye Seçimi</w:t>
      </w:r>
    </w:p>
    <w:p w:rsidR="00F64D1E" w:rsidRDefault="00F64D1E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Sokak Hayvanları ile İlgili Altınova Belediyesi ile Protokol Yapılması</w:t>
      </w:r>
    </w:p>
    <w:p w:rsidR="00802FF9" w:rsidRDefault="00802FF9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Gelir Tarifesinin Görüşülmesi</w:t>
      </w:r>
    </w:p>
    <w:p w:rsidR="00F64D1E" w:rsidRDefault="00F64D1E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Başkanın </w:t>
      </w:r>
      <w:r w:rsidR="00802FF9">
        <w:rPr>
          <w:sz w:val="24"/>
          <w:szCs w:val="24"/>
        </w:rPr>
        <w:t xml:space="preserve">Yıllık </w:t>
      </w:r>
      <w:r>
        <w:rPr>
          <w:sz w:val="24"/>
          <w:szCs w:val="24"/>
        </w:rPr>
        <w:t>Faaliyet Raporunun Görüşülmesi</w:t>
      </w:r>
    </w:p>
    <w:p w:rsidR="00290532" w:rsidRDefault="00290532" w:rsidP="00366ED4">
      <w:pPr>
        <w:rPr>
          <w:sz w:val="24"/>
          <w:szCs w:val="24"/>
        </w:rPr>
      </w:pPr>
    </w:p>
    <w:sectPr w:rsidR="00290532" w:rsidSect="00A24243">
      <w:footerReference w:type="default" r:id="rId7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0BA" w:rsidRDefault="009E50BA">
      <w:r>
        <w:separator/>
      </w:r>
    </w:p>
  </w:endnote>
  <w:endnote w:type="continuationSeparator" w:id="0">
    <w:p w:rsidR="009E50BA" w:rsidRDefault="009E50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Default="003779E9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 xml:space="preserve">e:mail   : </w:t>
    </w:r>
    <w:hyperlink r:id="rId1" w:history="1">
      <w:r w:rsidR="00882DFC" w:rsidRPr="00FB2DE8">
        <w:rPr>
          <w:rStyle w:val="Kpr"/>
        </w:rPr>
        <w:t>iletisim@kaytazdere.bel.tr</w:t>
      </w:r>
    </w:hyperlink>
  </w:p>
  <w:p w:rsidR="00882DFC" w:rsidRDefault="00882DF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0BA" w:rsidRDefault="009E50BA">
      <w:r>
        <w:separator/>
      </w:r>
    </w:p>
  </w:footnote>
  <w:footnote w:type="continuationSeparator" w:id="0">
    <w:p w:rsidR="009E50BA" w:rsidRDefault="009E50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07DE4"/>
    <w:rsid w:val="0001082F"/>
    <w:rsid w:val="00014260"/>
    <w:rsid w:val="00014EC9"/>
    <w:rsid w:val="000153AE"/>
    <w:rsid w:val="00015F0F"/>
    <w:rsid w:val="000436E3"/>
    <w:rsid w:val="00045F00"/>
    <w:rsid w:val="00047404"/>
    <w:rsid w:val="00047D70"/>
    <w:rsid w:val="000533AF"/>
    <w:rsid w:val="000563A8"/>
    <w:rsid w:val="000569B7"/>
    <w:rsid w:val="000625A5"/>
    <w:rsid w:val="00082EAF"/>
    <w:rsid w:val="000909D2"/>
    <w:rsid w:val="00094250"/>
    <w:rsid w:val="00095AD1"/>
    <w:rsid w:val="000A2D41"/>
    <w:rsid w:val="000A3E3E"/>
    <w:rsid w:val="000C6383"/>
    <w:rsid w:val="000D085E"/>
    <w:rsid w:val="000D6B84"/>
    <w:rsid w:val="000D73CA"/>
    <w:rsid w:val="000D7AC8"/>
    <w:rsid w:val="000E3E2C"/>
    <w:rsid w:val="000E6116"/>
    <w:rsid w:val="000F0137"/>
    <w:rsid w:val="000F4312"/>
    <w:rsid w:val="000F4470"/>
    <w:rsid w:val="000F44C9"/>
    <w:rsid w:val="0011176E"/>
    <w:rsid w:val="00111FFC"/>
    <w:rsid w:val="00120648"/>
    <w:rsid w:val="001240AB"/>
    <w:rsid w:val="0012457A"/>
    <w:rsid w:val="0012476B"/>
    <w:rsid w:val="00125485"/>
    <w:rsid w:val="00125979"/>
    <w:rsid w:val="00131248"/>
    <w:rsid w:val="00132DF5"/>
    <w:rsid w:val="001373CC"/>
    <w:rsid w:val="00142ADD"/>
    <w:rsid w:val="00147FEB"/>
    <w:rsid w:val="001505C3"/>
    <w:rsid w:val="00151342"/>
    <w:rsid w:val="001513D8"/>
    <w:rsid w:val="00153B63"/>
    <w:rsid w:val="0016374D"/>
    <w:rsid w:val="001653B7"/>
    <w:rsid w:val="0016722D"/>
    <w:rsid w:val="00173ECD"/>
    <w:rsid w:val="001741B8"/>
    <w:rsid w:val="00175FFC"/>
    <w:rsid w:val="00184090"/>
    <w:rsid w:val="001861F1"/>
    <w:rsid w:val="001914BA"/>
    <w:rsid w:val="001916CE"/>
    <w:rsid w:val="001920A9"/>
    <w:rsid w:val="00197EE1"/>
    <w:rsid w:val="001A1279"/>
    <w:rsid w:val="001A2E5F"/>
    <w:rsid w:val="001B6741"/>
    <w:rsid w:val="001B6FCA"/>
    <w:rsid w:val="001C1F08"/>
    <w:rsid w:val="001C23E0"/>
    <w:rsid w:val="001C2D02"/>
    <w:rsid w:val="001C6679"/>
    <w:rsid w:val="001D256F"/>
    <w:rsid w:val="001E11BD"/>
    <w:rsid w:val="001E1D64"/>
    <w:rsid w:val="001E1EE9"/>
    <w:rsid w:val="001E587A"/>
    <w:rsid w:val="001E6732"/>
    <w:rsid w:val="001F157C"/>
    <w:rsid w:val="001F1ED8"/>
    <w:rsid w:val="00211CDE"/>
    <w:rsid w:val="00217B2B"/>
    <w:rsid w:val="00220515"/>
    <w:rsid w:val="002217F1"/>
    <w:rsid w:val="002409A3"/>
    <w:rsid w:val="00240C26"/>
    <w:rsid w:val="00241F5A"/>
    <w:rsid w:val="002436E0"/>
    <w:rsid w:val="002502E3"/>
    <w:rsid w:val="00250F7B"/>
    <w:rsid w:val="0026238E"/>
    <w:rsid w:val="002673F6"/>
    <w:rsid w:val="00270367"/>
    <w:rsid w:val="002720F3"/>
    <w:rsid w:val="002822DD"/>
    <w:rsid w:val="0028300B"/>
    <w:rsid w:val="00287866"/>
    <w:rsid w:val="00290532"/>
    <w:rsid w:val="00290774"/>
    <w:rsid w:val="00290BDC"/>
    <w:rsid w:val="00291B6C"/>
    <w:rsid w:val="002A1997"/>
    <w:rsid w:val="002A79C6"/>
    <w:rsid w:val="002B0899"/>
    <w:rsid w:val="002B6AE3"/>
    <w:rsid w:val="002C0B00"/>
    <w:rsid w:val="002D48B6"/>
    <w:rsid w:val="002D5546"/>
    <w:rsid w:val="002D6424"/>
    <w:rsid w:val="002E7F26"/>
    <w:rsid w:val="002F15F6"/>
    <w:rsid w:val="002F22EE"/>
    <w:rsid w:val="002F2CCB"/>
    <w:rsid w:val="003231FF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BF0"/>
    <w:rsid w:val="00362D17"/>
    <w:rsid w:val="0036577A"/>
    <w:rsid w:val="00366ED4"/>
    <w:rsid w:val="0037067F"/>
    <w:rsid w:val="003779E9"/>
    <w:rsid w:val="00381DA1"/>
    <w:rsid w:val="003826E9"/>
    <w:rsid w:val="00387FB3"/>
    <w:rsid w:val="00393051"/>
    <w:rsid w:val="00393CB8"/>
    <w:rsid w:val="00393DB9"/>
    <w:rsid w:val="003962A4"/>
    <w:rsid w:val="003A5544"/>
    <w:rsid w:val="003A5D73"/>
    <w:rsid w:val="003A5D81"/>
    <w:rsid w:val="003B10C0"/>
    <w:rsid w:val="003B11DF"/>
    <w:rsid w:val="003C6B25"/>
    <w:rsid w:val="003D1DC7"/>
    <w:rsid w:val="003D291B"/>
    <w:rsid w:val="003D5F1C"/>
    <w:rsid w:val="003E1DA6"/>
    <w:rsid w:val="003E4230"/>
    <w:rsid w:val="003E4AF6"/>
    <w:rsid w:val="003E6F1D"/>
    <w:rsid w:val="003F2D56"/>
    <w:rsid w:val="003F2E19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277E9"/>
    <w:rsid w:val="0043643F"/>
    <w:rsid w:val="0043712B"/>
    <w:rsid w:val="00437DEA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828CB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6E1E"/>
    <w:rsid w:val="004C1C86"/>
    <w:rsid w:val="004C6119"/>
    <w:rsid w:val="004C680C"/>
    <w:rsid w:val="004E09C7"/>
    <w:rsid w:val="004E1214"/>
    <w:rsid w:val="004E14DF"/>
    <w:rsid w:val="004E418A"/>
    <w:rsid w:val="004E720D"/>
    <w:rsid w:val="004F5E17"/>
    <w:rsid w:val="004F7647"/>
    <w:rsid w:val="005055A7"/>
    <w:rsid w:val="005062A5"/>
    <w:rsid w:val="005125CC"/>
    <w:rsid w:val="00512CD1"/>
    <w:rsid w:val="005160B4"/>
    <w:rsid w:val="00516F72"/>
    <w:rsid w:val="005201B8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4C6"/>
    <w:rsid w:val="005844D9"/>
    <w:rsid w:val="0059155B"/>
    <w:rsid w:val="005950AB"/>
    <w:rsid w:val="005A2D3F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063E"/>
    <w:rsid w:val="005F175E"/>
    <w:rsid w:val="005F29AF"/>
    <w:rsid w:val="005F37A6"/>
    <w:rsid w:val="005F4BAB"/>
    <w:rsid w:val="005F72D7"/>
    <w:rsid w:val="005F7E4B"/>
    <w:rsid w:val="00605328"/>
    <w:rsid w:val="006058B2"/>
    <w:rsid w:val="0060737B"/>
    <w:rsid w:val="00611ECB"/>
    <w:rsid w:val="00615DAA"/>
    <w:rsid w:val="00624EB0"/>
    <w:rsid w:val="00630E8B"/>
    <w:rsid w:val="0063175F"/>
    <w:rsid w:val="0064111F"/>
    <w:rsid w:val="0064340C"/>
    <w:rsid w:val="0064369A"/>
    <w:rsid w:val="00646067"/>
    <w:rsid w:val="00650421"/>
    <w:rsid w:val="00655CD9"/>
    <w:rsid w:val="0066339A"/>
    <w:rsid w:val="006663DD"/>
    <w:rsid w:val="006714BB"/>
    <w:rsid w:val="00674677"/>
    <w:rsid w:val="00683AF5"/>
    <w:rsid w:val="00692865"/>
    <w:rsid w:val="006A1A13"/>
    <w:rsid w:val="006A21EB"/>
    <w:rsid w:val="006A3C57"/>
    <w:rsid w:val="006A5C86"/>
    <w:rsid w:val="006B110A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5C02"/>
    <w:rsid w:val="00736ECA"/>
    <w:rsid w:val="007371F7"/>
    <w:rsid w:val="00746DAC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22F2"/>
    <w:rsid w:val="007A426A"/>
    <w:rsid w:val="007A690C"/>
    <w:rsid w:val="007A6D95"/>
    <w:rsid w:val="007B77B1"/>
    <w:rsid w:val="007C22CB"/>
    <w:rsid w:val="007C2FAC"/>
    <w:rsid w:val="007C5EA8"/>
    <w:rsid w:val="007C5F96"/>
    <w:rsid w:val="007C6537"/>
    <w:rsid w:val="007D6124"/>
    <w:rsid w:val="007E2E61"/>
    <w:rsid w:val="007F37CA"/>
    <w:rsid w:val="007F5AD3"/>
    <w:rsid w:val="008019A2"/>
    <w:rsid w:val="00802FF9"/>
    <w:rsid w:val="00805617"/>
    <w:rsid w:val="008075B8"/>
    <w:rsid w:val="00813BF6"/>
    <w:rsid w:val="008373EB"/>
    <w:rsid w:val="0084282D"/>
    <w:rsid w:val="008436C5"/>
    <w:rsid w:val="008448D6"/>
    <w:rsid w:val="008620FA"/>
    <w:rsid w:val="00875945"/>
    <w:rsid w:val="00881CD1"/>
    <w:rsid w:val="008827C5"/>
    <w:rsid w:val="00882DFC"/>
    <w:rsid w:val="00882E06"/>
    <w:rsid w:val="00885E41"/>
    <w:rsid w:val="00890F52"/>
    <w:rsid w:val="00893A93"/>
    <w:rsid w:val="008959A8"/>
    <w:rsid w:val="00896FD4"/>
    <w:rsid w:val="008A4B3C"/>
    <w:rsid w:val="008B1E75"/>
    <w:rsid w:val="008B44AF"/>
    <w:rsid w:val="008B5CA1"/>
    <w:rsid w:val="008C2A0E"/>
    <w:rsid w:val="008C569D"/>
    <w:rsid w:val="008C5D86"/>
    <w:rsid w:val="008D263D"/>
    <w:rsid w:val="008D40C5"/>
    <w:rsid w:val="008E03AA"/>
    <w:rsid w:val="008E1975"/>
    <w:rsid w:val="008E1BEA"/>
    <w:rsid w:val="008E50A6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517C2"/>
    <w:rsid w:val="0095204A"/>
    <w:rsid w:val="009579EA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0E76"/>
    <w:rsid w:val="009B20D4"/>
    <w:rsid w:val="009B24C0"/>
    <w:rsid w:val="009B46C3"/>
    <w:rsid w:val="009B6BA8"/>
    <w:rsid w:val="009B73EA"/>
    <w:rsid w:val="009B7651"/>
    <w:rsid w:val="009C6B52"/>
    <w:rsid w:val="009C757D"/>
    <w:rsid w:val="009C7C40"/>
    <w:rsid w:val="009D2AED"/>
    <w:rsid w:val="009E50BA"/>
    <w:rsid w:val="009F6000"/>
    <w:rsid w:val="009F712E"/>
    <w:rsid w:val="00A0412A"/>
    <w:rsid w:val="00A04ADF"/>
    <w:rsid w:val="00A11924"/>
    <w:rsid w:val="00A14E8B"/>
    <w:rsid w:val="00A1755E"/>
    <w:rsid w:val="00A224A5"/>
    <w:rsid w:val="00A23D6B"/>
    <w:rsid w:val="00A24243"/>
    <w:rsid w:val="00A276E3"/>
    <w:rsid w:val="00A30554"/>
    <w:rsid w:val="00A31B08"/>
    <w:rsid w:val="00A356AE"/>
    <w:rsid w:val="00A433B9"/>
    <w:rsid w:val="00A433FA"/>
    <w:rsid w:val="00A445E6"/>
    <w:rsid w:val="00A447DF"/>
    <w:rsid w:val="00A47066"/>
    <w:rsid w:val="00A51BEF"/>
    <w:rsid w:val="00A52087"/>
    <w:rsid w:val="00A54062"/>
    <w:rsid w:val="00A57B83"/>
    <w:rsid w:val="00A60C82"/>
    <w:rsid w:val="00A64BCB"/>
    <w:rsid w:val="00A67668"/>
    <w:rsid w:val="00A729FB"/>
    <w:rsid w:val="00A74939"/>
    <w:rsid w:val="00A7605F"/>
    <w:rsid w:val="00A8258D"/>
    <w:rsid w:val="00A96E14"/>
    <w:rsid w:val="00AB0A2C"/>
    <w:rsid w:val="00AB76C6"/>
    <w:rsid w:val="00AC52DD"/>
    <w:rsid w:val="00AD53F1"/>
    <w:rsid w:val="00AD5634"/>
    <w:rsid w:val="00AD5F4A"/>
    <w:rsid w:val="00AF652E"/>
    <w:rsid w:val="00B057E7"/>
    <w:rsid w:val="00B0735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2B28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4501C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84D83"/>
    <w:rsid w:val="00C921B3"/>
    <w:rsid w:val="00C97E49"/>
    <w:rsid w:val="00CA42BB"/>
    <w:rsid w:val="00CB2263"/>
    <w:rsid w:val="00CB22D4"/>
    <w:rsid w:val="00CB3BBB"/>
    <w:rsid w:val="00CB7E72"/>
    <w:rsid w:val="00CD4D3A"/>
    <w:rsid w:val="00CE2E96"/>
    <w:rsid w:val="00CE375C"/>
    <w:rsid w:val="00CE5EE8"/>
    <w:rsid w:val="00CE6AF6"/>
    <w:rsid w:val="00CF649A"/>
    <w:rsid w:val="00D00B19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607AB"/>
    <w:rsid w:val="00D72A88"/>
    <w:rsid w:val="00D73395"/>
    <w:rsid w:val="00D862C5"/>
    <w:rsid w:val="00D864B0"/>
    <w:rsid w:val="00DA251D"/>
    <w:rsid w:val="00DA7383"/>
    <w:rsid w:val="00DB45F2"/>
    <w:rsid w:val="00DB6D53"/>
    <w:rsid w:val="00DC0F40"/>
    <w:rsid w:val="00DC247A"/>
    <w:rsid w:val="00DC5C36"/>
    <w:rsid w:val="00DC5CC1"/>
    <w:rsid w:val="00DC6467"/>
    <w:rsid w:val="00DC6EAB"/>
    <w:rsid w:val="00DD4D51"/>
    <w:rsid w:val="00DE10DF"/>
    <w:rsid w:val="00DE12E2"/>
    <w:rsid w:val="00DE1FB3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21A65"/>
    <w:rsid w:val="00E247DB"/>
    <w:rsid w:val="00E26458"/>
    <w:rsid w:val="00E274D3"/>
    <w:rsid w:val="00E34E11"/>
    <w:rsid w:val="00E52885"/>
    <w:rsid w:val="00E5432D"/>
    <w:rsid w:val="00E55993"/>
    <w:rsid w:val="00E61375"/>
    <w:rsid w:val="00E63686"/>
    <w:rsid w:val="00E750F6"/>
    <w:rsid w:val="00E770C7"/>
    <w:rsid w:val="00E829CF"/>
    <w:rsid w:val="00E82E2E"/>
    <w:rsid w:val="00E853D3"/>
    <w:rsid w:val="00E86551"/>
    <w:rsid w:val="00E87ECC"/>
    <w:rsid w:val="00EA139C"/>
    <w:rsid w:val="00EA1E93"/>
    <w:rsid w:val="00EA4339"/>
    <w:rsid w:val="00EA5157"/>
    <w:rsid w:val="00EB30CC"/>
    <w:rsid w:val="00EB3414"/>
    <w:rsid w:val="00EB34A1"/>
    <w:rsid w:val="00EB5077"/>
    <w:rsid w:val="00EB7435"/>
    <w:rsid w:val="00EC6044"/>
    <w:rsid w:val="00ED772C"/>
    <w:rsid w:val="00EE0F95"/>
    <w:rsid w:val="00EE367C"/>
    <w:rsid w:val="00EE3C4B"/>
    <w:rsid w:val="00EE5AB0"/>
    <w:rsid w:val="00EE5AD7"/>
    <w:rsid w:val="00EE5DA5"/>
    <w:rsid w:val="00EE61E9"/>
    <w:rsid w:val="00EF218A"/>
    <w:rsid w:val="00F02AF6"/>
    <w:rsid w:val="00F109E7"/>
    <w:rsid w:val="00F15FA6"/>
    <w:rsid w:val="00F16404"/>
    <w:rsid w:val="00F16D1C"/>
    <w:rsid w:val="00F207A0"/>
    <w:rsid w:val="00F22753"/>
    <w:rsid w:val="00F23306"/>
    <w:rsid w:val="00F257D5"/>
    <w:rsid w:val="00F275C4"/>
    <w:rsid w:val="00F35843"/>
    <w:rsid w:val="00F40F0F"/>
    <w:rsid w:val="00F42366"/>
    <w:rsid w:val="00F436B4"/>
    <w:rsid w:val="00F451EE"/>
    <w:rsid w:val="00F64D1E"/>
    <w:rsid w:val="00F84455"/>
    <w:rsid w:val="00F84B31"/>
    <w:rsid w:val="00F863A0"/>
    <w:rsid w:val="00F86C19"/>
    <w:rsid w:val="00F87996"/>
    <w:rsid w:val="00F934EE"/>
    <w:rsid w:val="00F94891"/>
    <w:rsid w:val="00F968FA"/>
    <w:rsid w:val="00FA55B8"/>
    <w:rsid w:val="00FA5664"/>
    <w:rsid w:val="00FB35EE"/>
    <w:rsid w:val="00FB741D"/>
    <w:rsid w:val="00FB787A"/>
    <w:rsid w:val="00FB7FB2"/>
    <w:rsid w:val="00FC40D8"/>
    <w:rsid w:val="00FC7F17"/>
    <w:rsid w:val="00FE3566"/>
    <w:rsid w:val="00FE74D5"/>
    <w:rsid w:val="00FE7C62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1755E"/>
    <w:pPr>
      <w:ind w:left="720"/>
      <w:contextualSpacing/>
    </w:pPr>
  </w:style>
  <w:style w:type="character" w:styleId="Kpr">
    <w:name w:val="Hyperlink"/>
    <w:basedOn w:val="VarsaylanParagrafYazTipi"/>
    <w:rsid w:val="00882D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5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letisim@kaytazdere.bel.t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1941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23</cp:revision>
  <cp:lastPrinted>2025-03-27T12:51:00Z</cp:lastPrinted>
  <dcterms:created xsi:type="dcterms:W3CDTF">2023-04-26T06:39:00Z</dcterms:created>
  <dcterms:modified xsi:type="dcterms:W3CDTF">2025-03-28T12:21:00Z</dcterms:modified>
</cp:coreProperties>
</file>