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r w:rsidR="00A31B08" w:rsidRPr="00A24243">
        <w:rPr>
          <w:sz w:val="24"/>
        </w:rPr>
        <w:t>59785442-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 </w:t>
      </w:r>
      <w:r w:rsidR="00DE6C65">
        <w:rPr>
          <w:sz w:val="24"/>
        </w:rPr>
        <w:t xml:space="preserve"> </w:t>
      </w:r>
      <w:r w:rsidR="00FD7635">
        <w:rPr>
          <w:sz w:val="24"/>
        </w:rPr>
        <w:t>2</w:t>
      </w:r>
      <w:r w:rsidR="007B411E">
        <w:rPr>
          <w:sz w:val="24"/>
        </w:rPr>
        <w:t>7</w:t>
      </w:r>
      <w:r>
        <w:rPr>
          <w:sz w:val="24"/>
        </w:rPr>
        <w:t>/</w:t>
      </w:r>
      <w:r w:rsidR="007B411E">
        <w:rPr>
          <w:sz w:val="24"/>
        </w:rPr>
        <w:t>02</w:t>
      </w:r>
      <w:r>
        <w:rPr>
          <w:sz w:val="24"/>
        </w:rPr>
        <w:t>/20</w:t>
      </w:r>
      <w:r w:rsidR="000D0FB3">
        <w:rPr>
          <w:sz w:val="24"/>
        </w:rPr>
        <w:t>26</w:t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</w:p>
    <w:p w:rsidR="009D3343" w:rsidRDefault="009D3343">
      <w:pPr>
        <w:rPr>
          <w:sz w:val="24"/>
        </w:rPr>
      </w:pPr>
    </w:p>
    <w:p w:rsidR="003D1DC7" w:rsidRDefault="003D1DC7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C96FF4" w:rsidRDefault="00C96FF4">
      <w:pPr>
        <w:rPr>
          <w:sz w:val="24"/>
        </w:rPr>
      </w:pPr>
    </w:p>
    <w:p w:rsidR="00DE34CD" w:rsidRDefault="00C96F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030E6B" w:rsidRDefault="00030E6B">
      <w:pPr>
        <w:jc w:val="center"/>
        <w:rPr>
          <w:b/>
          <w:sz w:val="24"/>
          <w:szCs w:val="24"/>
        </w:rPr>
      </w:pPr>
    </w:p>
    <w:p w:rsidR="00030E6B" w:rsidRPr="00A24243" w:rsidRDefault="00030E6B">
      <w:pPr>
        <w:jc w:val="center"/>
        <w:rPr>
          <w:b/>
          <w:sz w:val="24"/>
          <w:szCs w:val="24"/>
        </w:rPr>
      </w:pPr>
    </w:p>
    <w:p w:rsidR="00030E6B" w:rsidRDefault="001F521B" w:rsidP="00030E6B">
      <w:pPr>
        <w:ind w:firstLine="708"/>
        <w:jc w:val="both"/>
        <w:rPr>
          <w:sz w:val="24"/>
        </w:rPr>
      </w:pPr>
      <w:proofErr w:type="gramStart"/>
      <w:r>
        <w:rPr>
          <w:sz w:val="24"/>
        </w:rPr>
        <w:t>Belediyemiz  Meclisi</w:t>
      </w:r>
      <w:proofErr w:type="gramEnd"/>
      <w:r>
        <w:rPr>
          <w:sz w:val="24"/>
        </w:rPr>
        <w:t xml:space="preserve">  2026</w:t>
      </w:r>
      <w:r w:rsidR="000D0FB3">
        <w:rPr>
          <w:sz w:val="24"/>
        </w:rPr>
        <w:t xml:space="preserve"> yılı </w:t>
      </w:r>
      <w:r w:rsidR="007B411E">
        <w:rPr>
          <w:sz w:val="24"/>
        </w:rPr>
        <w:t>Mart</w:t>
      </w:r>
      <w:r w:rsidR="00B15949">
        <w:rPr>
          <w:sz w:val="24"/>
        </w:rPr>
        <w:t xml:space="preserve"> </w:t>
      </w:r>
      <w:r w:rsidR="00030E6B">
        <w:rPr>
          <w:sz w:val="24"/>
        </w:rPr>
        <w:t>ayı olağan meclis  toplantısını yapmak üzere 5393 sayılı Belediye Kanunu’nun 20. maddesine istinaden, Belediyemiz Meclisin</w:t>
      </w:r>
      <w:r w:rsidR="00A87515">
        <w:rPr>
          <w:sz w:val="24"/>
        </w:rPr>
        <w:t xml:space="preserve">ce kararlaştırılan tarih olan </w:t>
      </w:r>
      <w:r w:rsidR="000D0FB3">
        <w:rPr>
          <w:sz w:val="24"/>
        </w:rPr>
        <w:t>03</w:t>
      </w:r>
      <w:r w:rsidR="00B15949">
        <w:rPr>
          <w:sz w:val="24"/>
        </w:rPr>
        <w:t xml:space="preserve"> </w:t>
      </w:r>
      <w:r w:rsidR="007B411E">
        <w:rPr>
          <w:sz w:val="24"/>
        </w:rPr>
        <w:t>Mart</w:t>
      </w:r>
      <w:r w:rsidR="00B15949">
        <w:rPr>
          <w:sz w:val="24"/>
        </w:rPr>
        <w:t xml:space="preserve"> </w:t>
      </w:r>
      <w:r>
        <w:rPr>
          <w:sz w:val="24"/>
        </w:rPr>
        <w:t>2026</w:t>
      </w:r>
      <w:r w:rsidR="00030E6B">
        <w:rPr>
          <w:sz w:val="24"/>
        </w:rPr>
        <w:t xml:space="preserve"> </w:t>
      </w:r>
      <w:r w:rsidR="00B15949">
        <w:rPr>
          <w:sz w:val="24"/>
        </w:rPr>
        <w:t>Salı</w:t>
      </w:r>
      <w:r w:rsidR="004F50B5">
        <w:rPr>
          <w:sz w:val="24"/>
        </w:rPr>
        <w:t xml:space="preserve"> günü saat 10.00’da</w:t>
      </w:r>
      <w:r w:rsidR="00030E6B">
        <w:rPr>
          <w:sz w:val="24"/>
        </w:rPr>
        <w:t xml:space="preserve">  aşağıdaki gündemi görüşmek  üzere  Belediyemiz Meclis Toplantı Salonunda toplanacaktır. </w:t>
      </w:r>
    </w:p>
    <w:p w:rsidR="009B73EA" w:rsidRDefault="009B73EA" w:rsidP="00B613B3">
      <w:pPr>
        <w:jc w:val="both"/>
        <w:rPr>
          <w:sz w:val="24"/>
        </w:rPr>
      </w:pPr>
    </w:p>
    <w:p w:rsidR="00BA7F64" w:rsidRDefault="009B73EA" w:rsidP="00B613B3">
      <w:pPr>
        <w:jc w:val="both"/>
        <w:rPr>
          <w:sz w:val="24"/>
        </w:rPr>
      </w:pPr>
      <w:r>
        <w:rPr>
          <w:sz w:val="24"/>
        </w:rPr>
        <w:tab/>
        <w:t xml:space="preserve"> </w:t>
      </w:r>
      <w:r w:rsidR="007530F8">
        <w:rPr>
          <w:sz w:val="24"/>
        </w:rPr>
        <w:t xml:space="preserve">  </w:t>
      </w:r>
      <w:r>
        <w:rPr>
          <w:sz w:val="24"/>
        </w:rPr>
        <w:t xml:space="preserve">  İlanen Duyurulur.  </w:t>
      </w:r>
      <w:r w:rsidR="00047404">
        <w:rPr>
          <w:sz w:val="24"/>
        </w:rPr>
        <w:t xml:space="preserve"> </w:t>
      </w:r>
    </w:p>
    <w:p w:rsidR="00BA7F64" w:rsidRDefault="00BA7F64" w:rsidP="00B613B3">
      <w:pPr>
        <w:jc w:val="both"/>
        <w:rPr>
          <w:sz w:val="24"/>
        </w:rPr>
      </w:pPr>
      <w:r>
        <w:rPr>
          <w:sz w:val="24"/>
        </w:rPr>
        <w:tab/>
        <w:t xml:space="preserve">    </w:t>
      </w:r>
    </w:p>
    <w:p w:rsidR="0084282D" w:rsidRDefault="0084282D" w:rsidP="00B613B3">
      <w:pPr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>
        <w:rPr>
          <w:sz w:val="24"/>
        </w:rPr>
        <w:t xml:space="preserve">     </w:t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7F4A87">
        <w:rPr>
          <w:sz w:val="24"/>
        </w:rPr>
        <w:t>Doğan ÇİTİL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Belediye Başkan</w:t>
      </w:r>
      <w:r w:rsidR="00A31B08">
        <w:rPr>
          <w:sz w:val="24"/>
        </w:rPr>
        <w:t>ı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7D6124" w:rsidRDefault="007D6124"/>
    <w:p w:rsidR="000D7AC8" w:rsidRDefault="000D7AC8"/>
    <w:p w:rsidR="00B15949" w:rsidRDefault="00B15949" w:rsidP="00B15949">
      <w:pPr>
        <w:rPr>
          <w:sz w:val="24"/>
          <w:u w:val="single"/>
        </w:rPr>
      </w:pPr>
      <w:r w:rsidRPr="003D21EF">
        <w:rPr>
          <w:sz w:val="24"/>
        </w:rPr>
        <w:t xml:space="preserve">        </w:t>
      </w: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B15949" w:rsidRDefault="00B15949" w:rsidP="00B15949">
      <w:pPr>
        <w:rPr>
          <w:sz w:val="24"/>
          <w:u w:val="single"/>
        </w:rPr>
      </w:pPr>
    </w:p>
    <w:p w:rsidR="00AD2E09" w:rsidRDefault="00AD2E09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Açılış, Yoklama ve Saygı Duruşu</w:t>
      </w:r>
    </w:p>
    <w:p w:rsidR="00AD2E09" w:rsidRDefault="007B411E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Nisan</w:t>
      </w:r>
      <w:r w:rsidR="00AD2E09">
        <w:rPr>
          <w:sz w:val="24"/>
          <w:szCs w:val="24"/>
        </w:rPr>
        <w:t xml:space="preserve"> ayı </w:t>
      </w:r>
      <w:r w:rsidR="004F50B5">
        <w:rPr>
          <w:sz w:val="24"/>
          <w:szCs w:val="24"/>
        </w:rPr>
        <w:t>toplantı tarihinin belirlenmesi</w:t>
      </w:r>
    </w:p>
    <w:p w:rsidR="00402A4D" w:rsidRDefault="007B411E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Sokak İsmi Verilmesi</w:t>
      </w:r>
    </w:p>
    <w:p w:rsidR="007B411E" w:rsidRDefault="00D22801" w:rsidP="00AD2E09">
      <w:pPr>
        <w:numPr>
          <w:ilvl w:val="0"/>
          <w:numId w:val="6"/>
        </w:numPr>
        <w:rPr>
          <w:sz w:val="24"/>
          <w:szCs w:val="24"/>
        </w:rPr>
      </w:pPr>
      <w:proofErr w:type="spellStart"/>
      <w:r w:rsidRPr="00FC4563">
        <w:rPr>
          <w:sz w:val="24"/>
          <w:szCs w:val="24"/>
        </w:rPr>
        <w:t>Kaytazdere</w:t>
      </w:r>
      <w:proofErr w:type="spellEnd"/>
      <w:r w:rsidRPr="00FC4563">
        <w:rPr>
          <w:sz w:val="24"/>
          <w:szCs w:val="24"/>
        </w:rPr>
        <w:t xml:space="preserve"> Belediyesi Servis Araçları Hizmet</w:t>
      </w:r>
      <w:r>
        <w:rPr>
          <w:sz w:val="24"/>
          <w:szCs w:val="24"/>
        </w:rPr>
        <w:t xml:space="preserve"> Yönetmeliğinde Değişiklik Yapılması</w:t>
      </w:r>
    </w:p>
    <w:p w:rsidR="004F10C7" w:rsidRDefault="004F10C7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Yer Tahsisi</w:t>
      </w:r>
    </w:p>
    <w:p w:rsidR="004F10C7" w:rsidRDefault="004F10C7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Belediye Şirketine Araç Alınması</w:t>
      </w:r>
      <w:bookmarkStart w:id="0" w:name="_GoBack"/>
      <w:bookmarkEnd w:id="0"/>
    </w:p>
    <w:p w:rsidR="00D22801" w:rsidRDefault="00D22801" w:rsidP="00D22801">
      <w:pPr>
        <w:ind w:left="720"/>
        <w:rPr>
          <w:sz w:val="24"/>
          <w:szCs w:val="24"/>
        </w:rPr>
      </w:pPr>
    </w:p>
    <w:p w:rsidR="00A87515" w:rsidRDefault="00A87515" w:rsidP="009F0507">
      <w:pPr>
        <w:ind w:left="720"/>
        <w:rPr>
          <w:sz w:val="24"/>
        </w:rPr>
      </w:pPr>
    </w:p>
    <w:p w:rsidR="00C96FF4" w:rsidRDefault="00C96FF4" w:rsidP="00B15949">
      <w:pPr>
        <w:rPr>
          <w:sz w:val="24"/>
        </w:rPr>
      </w:pPr>
    </w:p>
    <w:p w:rsidR="00A87515" w:rsidRDefault="00A87515" w:rsidP="00B15949">
      <w:pPr>
        <w:rPr>
          <w:sz w:val="24"/>
        </w:rPr>
      </w:pPr>
    </w:p>
    <w:sectPr w:rsidR="00A87515" w:rsidSect="00A242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2DA" w:rsidRDefault="00DF42DA">
      <w:r>
        <w:separator/>
      </w:r>
    </w:p>
  </w:endnote>
  <w:endnote w:type="continuationSeparator" w:id="0">
    <w:p w:rsidR="00DF42DA" w:rsidRDefault="00DF4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Mh.M.Alpaslan</w:t>
    </w:r>
    <w:proofErr w:type="spellEnd"/>
    <w:proofErr w:type="gramEnd"/>
    <w:r>
      <w:t xml:space="preserve"> Karabulut  </w:t>
    </w:r>
    <w:proofErr w:type="spellStart"/>
    <w:r>
      <w:t>Blv.Belediye</w:t>
    </w:r>
    <w:proofErr w:type="spellEnd"/>
    <w:r>
      <w:t xml:space="preserve">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İşl.Md</w:t>
    </w:r>
    <w:proofErr w:type="spellEnd"/>
    <w:r w:rsidR="00A24243">
      <w:t>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Pr="00B22D6B" w:rsidRDefault="003779E9" w:rsidP="003A5D81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>e:</w:t>
    </w:r>
    <w:proofErr w:type="gramStart"/>
    <w:r>
      <w:t xml:space="preserve">mail   : </w:t>
    </w:r>
    <w:r w:rsidR="004B477C" w:rsidRPr="004B477C">
      <w:rPr>
        <w:u w:val="single"/>
      </w:rPr>
      <w:t>iletisim</w:t>
    </w:r>
    <w:proofErr w:type="gramEnd"/>
    <w:r w:rsidRPr="004B477C">
      <w:rPr>
        <w:u w:val="single"/>
      </w:rPr>
      <w:t>@</w:t>
    </w:r>
    <w:r w:rsidR="004B477C">
      <w:rPr>
        <w:u w:val="single"/>
      </w:rPr>
      <w:t>kaytazdere.bel.tr</w:t>
    </w:r>
  </w:p>
  <w:p w:rsidR="003779E9" w:rsidRDefault="003779E9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2DA" w:rsidRDefault="00DF42DA">
      <w:r>
        <w:separator/>
      </w:r>
    </w:p>
  </w:footnote>
  <w:footnote w:type="continuationSeparator" w:id="0">
    <w:p w:rsidR="00DF42DA" w:rsidRDefault="00DF42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 w15:restartNumberingAfterBreak="0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 w15:restartNumberingAfterBreak="0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5634"/>
    <w:rsid w:val="0001082F"/>
    <w:rsid w:val="00014260"/>
    <w:rsid w:val="00014EC9"/>
    <w:rsid w:val="00015F0F"/>
    <w:rsid w:val="00030E6B"/>
    <w:rsid w:val="000436E3"/>
    <w:rsid w:val="00045F00"/>
    <w:rsid w:val="00047404"/>
    <w:rsid w:val="00047D70"/>
    <w:rsid w:val="000533AF"/>
    <w:rsid w:val="000563A8"/>
    <w:rsid w:val="000569B7"/>
    <w:rsid w:val="000625A5"/>
    <w:rsid w:val="000909D2"/>
    <w:rsid w:val="00095AD1"/>
    <w:rsid w:val="000A3E3E"/>
    <w:rsid w:val="000C6383"/>
    <w:rsid w:val="000D085E"/>
    <w:rsid w:val="000D0FB3"/>
    <w:rsid w:val="000D6B84"/>
    <w:rsid w:val="000D73CA"/>
    <w:rsid w:val="000D7AC8"/>
    <w:rsid w:val="000E3E2C"/>
    <w:rsid w:val="000E6116"/>
    <w:rsid w:val="000F4312"/>
    <w:rsid w:val="000F4470"/>
    <w:rsid w:val="000F44C9"/>
    <w:rsid w:val="000F4BE6"/>
    <w:rsid w:val="00107CB9"/>
    <w:rsid w:val="00111FFC"/>
    <w:rsid w:val="00120648"/>
    <w:rsid w:val="001240AB"/>
    <w:rsid w:val="0012476B"/>
    <w:rsid w:val="00125485"/>
    <w:rsid w:val="00125979"/>
    <w:rsid w:val="00131248"/>
    <w:rsid w:val="00132DF5"/>
    <w:rsid w:val="001373CC"/>
    <w:rsid w:val="00142ADD"/>
    <w:rsid w:val="001505C3"/>
    <w:rsid w:val="00153B63"/>
    <w:rsid w:val="0016374D"/>
    <w:rsid w:val="001653B7"/>
    <w:rsid w:val="001663D1"/>
    <w:rsid w:val="0016722D"/>
    <w:rsid w:val="00173ECD"/>
    <w:rsid w:val="00175FFC"/>
    <w:rsid w:val="001861F1"/>
    <w:rsid w:val="001914BA"/>
    <w:rsid w:val="00197EE1"/>
    <w:rsid w:val="001A1279"/>
    <w:rsid w:val="001A2E5F"/>
    <w:rsid w:val="001B6741"/>
    <w:rsid w:val="001B6FCA"/>
    <w:rsid w:val="001C1F08"/>
    <w:rsid w:val="001C23E0"/>
    <w:rsid w:val="001C2D02"/>
    <w:rsid w:val="001D256F"/>
    <w:rsid w:val="001E11BD"/>
    <w:rsid w:val="001E1D64"/>
    <w:rsid w:val="001E1EE9"/>
    <w:rsid w:val="001E587A"/>
    <w:rsid w:val="001E6732"/>
    <w:rsid w:val="001F157C"/>
    <w:rsid w:val="001F1ED8"/>
    <w:rsid w:val="001F521B"/>
    <w:rsid w:val="001F5500"/>
    <w:rsid w:val="00206FB3"/>
    <w:rsid w:val="00211CDE"/>
    <w:rsid w:val="00217B2B"/>
    <w:rsid w:val="00220515"/>
    <w:rsid w:val="002217F1"/>
    <w:rsid w:val="00240C26"/>
    <w:rsid w:val="00241F5A"/>
    <w:rsid w:val="002436E0"/>
    <w:rsid w:val="002502E3"/>
    <w:rsid w:val="00250F7B"/>
    <w:rsid w:val="0026238E"/>
    <w:rsid w:val="00265AEC"/>
    <w:rsid w:val="002720F3"/>
    <w:rsid w:val="002822DD"/>
    <w:rsid w:val="0028300B"/>
    <w:rsid w:val="00287866"/>
    <w:rsid w:val="00290774"/>
    <w:rsid w:val="00290BDC"/>
    <w:rsid w:val="00291B6C"/>
    <w:rsid w:val="002A1997"/>
    <w:rsid w:val="002C0B00"/>
    <w:rsid w:val="002D48B6"/>
    <w:rsid w:val="002D4FEF"/>
    <w:rsid w:val="002D5546"/>
    <w:rsid w:val="002D6424"/>
    <w:rsid w:val="002E7F26"/>
    <w:rsid w:val="002F15F6"/>
    <w:rsid w:val="002F22EE"/>
    <w:rsid w:val="002F2CCB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213C"/>
    <w:rsid w:val="00362D17"/>
    <w:rsid w:val="0036577A"/>
    <w:rsid w:val="0037067F"/>
    <w:rsid w:val="003779E9"/>
    <w:rsid w:val="00381DA1"/>
    <w:rsid w:val="003826E9"/>
    <w:rsid w:val="00387FB3"/>
    <w:rsid w:val="00393CB8"/>
    <w:rsid w:val="00393DB9"/>
    <w:rsid w:val="003962A4"/>
    <w:rsid w:val="003A07DC"/>
    <w:rsid w:val="003A5544"/>
    <w:rsid w:val="003A5D73"/>
    <w:rsid w:val="003A5D81"/>
    <w:rsid w:val="003B10C0"/>
    <w:rsid w:val="003B11DF"/>
    <w:rsid w:val="003B7ECE"/>
    <w:rsid w:val="003D1DC7"/>
    <w:rsid w:val="003D291B"/>
    <w:rsid w:val="003D2A49"/>
    <w:rsid w:val="003D5F1C"/>
    <w:rsid w:val="003D7C6C"/>
    <w:rsid w:val="003E1DA6"/>
    <w:rsid w:val="003E4230"/>
    <w:rsid w:val="003E4AF6"/>
    <w:rsid w:val="003E6F1D"/>
    <w:rsid w:val="003F2D56"/>
    <w:rsid w:val="003F4891"/>
    <w:rsid w:val="003F5F78"/>
    <w:rsid w:val="003F759A"/>
    <w:rsid w:val="00402A4D"/>
    <w:rsid w:val="00403C68"/>
    <w:rsid w:val="00406953"/>
    <w:rsid w:val="00407319"/>
    <w:rsid w:val="00417BE1"/>
    <w:rsid w:val="0042049D"/>
    <w:rsid w:val="00421659"/>
    <w:rsid w:val="0042726A"/>
    <w:rsid w:val="0043643F"/>
    <w:rsid w:val="0043712B"/>
    <w:rsid w:val="00437DEA"/>
    <w:rsid w:val="00441196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90429"/>
    <w:rsid w:val="004978A8"/>
    <w:rsid w:val="004A0283"/>
    <w:rsid w:val="004A1026"/>
    <w:rsid w:val="004A1C85"/>
    <w:rsid w:val="004A2F6B"/>
    <w:rsid w:val="004A335D"/>
    <w:rsid w:val="004A4148"/>
    <w:rsid w:val="004B1309"/>
    <w:rsid w:val="004B477C"/>
    <w:rsid w:val="004B6E1E"/>
    <w:rsid w:val="004C0C1D"/>
    <w:rsid w:val="004C1C86"/>
    <w:rsid w:val="004C680C"/>
    <w:rsid w:val="004D29C4"/>
    <w:rsid w:val="004E09C7"/>
    <w:rsid w:val="004E1214"/>
    <w:rsid w:val="004E14DF"/>
    <w:rsid w:val="004E380B"/>
    <w:rsid w:val="004E720D"/>
    <w:rsid w:val="004F10C7"/>
    <w:rsid w:val="004F3E0C"/>
    <w:rsid w:val="004F50B5"/>
    <w:rsid w:val="004F5E17"/>
    <w:rsid w:val="005055A7"/>
    <w:rsid w:val="005062A5"/>
    <w:rsid w:val="005125CC"/>
    <w:rsid w:val="00512CD1"/>
    <w:rsid w:val="005160B4"/>
    <w:rsid w:val="005201B8"/>
    <w:rsid w:val="00523974"/>
    <w:rsid w:val="0054265A"/>
    <w:rsid w:val="00550C8B"/>
    <w:rsid w:val="00552FB9"/>
    <w:rsid w:val="005558F8"/>
    <w:rsid w:val="00555B5A"/>
    <w:rsid w:val="005575F1"/>
    <w:rsid w:val="00563137"/>
    <w:rsid w:val="005722B1"/>
    <w:rsid w:val="00574574"/>
    <w:rsid w:val="00576918"/>
    <w:rsid w:val="00577B7D"/>
    <w:rsid w:val="00580F13"/>
    <w:rsid w:val="00583326"/>
    <w:rsid w:val="005844D9"/>
    <w:rsid w:val="0059155B"/>
    <w:rsid w:val="005950AB"/>
    <w:rsid w:val="005A405C"/>
    <w:rsid w:val="005A4E50"/>
    <w:rsid w:val="005A508B"/>
    <w:rsid w:val="005A530C"/>
    <w:rsid w:val="005A74D4"/>
    <w:rsid w:val="005B4B8E"/>
    <w:rsid w:val="005D0921"/>
    <w:rsid w:val="005D3CB3"/>
    <w:rsid w:val="005E248A"/>
    <w:rsid w:val="005F175E"/>
    <w:rsid w:val="005F29AF"/>
    <w:rsid w:val="005F37A6"/>
    <w:rsid w:val="005F4BAB"/>
    <w:rsid w:val="005F7E4B"/>
    <w:rsid w:val="006058B2"/>
    <w:rsid w:val="0060737B"/>
    <w:rsid w:val="00624EB0"/>
    <w:rsid w:val="0063175F"/>
    <w:rsid w:val="0064111F"/>
    <w:rsid w:val="0064340C"/>
    <w:rsid w:val="00646067"/>
    <w:rsid w:val="00655CD9"/>
    <w:rsid w:val="0066339A"/>
    <w:rsid w:val="006663DD"/>
    <w:rsid w:val="006714BB"/>
    <w:rsid w:val="0067411A"/>
    <w:rsid w:val="00674677"/>
    <w:rsid w:val="00683AF5"/>
    <w:rsid w:val="006A1A13"/>
    <w:rsid w:val="006A21EB"/>
    <w:rsid w:val="006A3534"/>
    <w:rsid w:val="006A3C57"/>
    <w:rsid w:val="006A5C86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10B56"/>
    <w:rsid w:val="007125A4"/>
    <w:rsid w:val="00715B8E"/>
    <w:rsid w:val="00723A97"/>
    <w:rsid w:val="00726FA7"/>
    <w:rsid w:val="00732DE0"/>
    <w:rsid w:val="00736ECA"/>
    <w:rsid w:val="007371F7"/>
    <w:rsid w:val="00746DAC"/>
    <w:rsid w:val="007530F8"/>
    <w:rsid w:val="00755C78"/>
    <w:rsid w:val="0076392D"/>
    <w:rsid w:val="00776520"/>
    <w:rsid w:val="0077773A"/>
    <w:rsid w:val="00781CAB"/>
    <w:rsid w:val="007867F6"/>
    <w:rsid w:val="007868DC"/>
    <w:rsid w:val="00790416"/>
    <w:rsid w:val="00790F8A"/>
    <w:rsid w:val="00797333"/>
    <w:rsid w:val="007A1D06"/>
    <w:rsid w:val="007A426A"/>
    <w:rsid w:val="007A690C"/>
    <w:rsid w:val="007A6D95"/>
    <w:rsid w:val="007B411E"/>
    <w:rsid w:val="007C22CB"/>
    <w:rsid w:val="007C2FAC"/>
    <w:rsid w:val="007C5F96"/>
    <w:rsid w:val="007C6537"/>
    <w:rsid w:val="007C6FEE"/>
    <w:rsid w:val="007D6124"/>
    <w:rsid w:val="007E2E61"/>
    <w:rsid w:val="007F37CA"/>
    <w:rsid w:val="007F4A87"/>
    <w:rsid w:val="007F5AD3"/>
    <w:rsid w:val="008019A2"/>
    <w:rsid w:val="00813BF6"/>
    <w:rsid w:val="008373EB"/>
    <w:rsid w:val="0084282D"/>
    <w:rsid w:val="008436C5"/>
    <w:rsid w:val="008620FA"/>
    <w:rsid w:val="00864281"/>
    <w:rsid w:val="00875945"/>
    <w:rsid w:val="00881CD1"/>
    <w:rsid w:val="008827C5"/>
    <w:rsid w:val="00890F52"/>
    <w:rsid w:val="00893A93"/>
    <w:rsid w:val="008959A8"/>
    <w:rsid w:val="00896FD4"/>
    <w:rsid w:val="008A4B3C"/>
    <w:rsid w:val="008B1E75"/>
    <w:rsid w:val="008B44AF"/>
    <w:rsid w:val="008B5D4F"/>
    <w:rsid w:val="008C2A0E"/>
    <w:rsid w:val="008C5D86"/>
    <w:rsid w:val="008D263D"/>
    <w:rsid w:val="008D40C5"/>
    <w:rsid w:val="008E03AA"/>
    <w:rsid w:val="008E1975"/>
    <w:rsid w:val="008E690A"/>
    <w:rsid w:val="008F5D99"/>
    <w:rsid w:val="008F67C0"/>
    <w:rsid w:val="00900A39"/>
    <w:rsid w:val="009022B4"/>
    <w:rsid w:val="009028BC"/>
    <w:rsid w:val="00910AE0"/>
    <w:rsid w:val="00912DDF"/>
    <w:rsid w:val="0091793B"/>
    <w:rsid w:val="009219F1"/>
    <w:rsid w:val="00927867"/>
    <w:rsid w:val="00940A77"/>
    <w:rsid w:val="00944AE2"/>
    <w:rsid w:val="00947826"/>
    <w:rsid w:val="009517C2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20D4"/>
    <w:rsid w:val="009B24C0"/>
    <w:rsid w:val="009B46C3"/>
    <w:rsid w:val="009B6BA8"/>
    <w:rsid w:val="009B73EA"/>
    <w:rsid w:val="009B7651"/>
    <w:rsid w:val="009C7C40"/>
    <w:rsid w:val="009C7E28"/>
    <w:rsid w:val="009D2AED"/>
    <w:rsid w:val="009D3343"/>
    <w:rsid w:val="009F0507"/>
    <w:rsid w:val="009F6000"/>
    <w:rsid w:val="009F712E"/>
    <w:rsid w:val="00A0412A"/>
    <w:rsid w:val="00A04ADF"/>
    <w:rsid w:val="00A11924"/>
    <w:rsid w:val="00A14E8B"/>
    <w:rsid w:val="00A224A5"/>
    <w:rsid w:val="00A23D6B"/>
    <w:rsid w:val="00A24243"/>
    <w:rsid w:val="00A276E3"/>
    <w:rsid w:val="00A30554"/>
    <w:rsid w:val="00A31B08"/>
    <w:rsid w:val="00A356AE"/>
    <w:rsid w:val="00A433B9"/>
    <w:rsid w:val="00A445E6"/>
    <w:rsid w:val="00A447DF"/>
    <w:rsid w:val="00A47066"/>
    <w:rsid w:val="00A52087"/>
    <w:rsid w:val="00A57B83"/>
    <w:rsid w:val="00A60C82"/>
    <w:rsid w:val="00A64BCB"/>
    <w:rsid w:val="00A67668"/>
    <w:rsid w:val="00A729FB"/>
    <w:rsid w:val="00A74939"/>
    <w:rsid w:val="00A7605F"/>
    <w:rsid w:val="00A8258D"/>
    <w:rsid w:val="00A87515"/>
    <w:rsid w:val="00A96E0B"/>
    <w:rsid w:val="00A96E14"/>
    <w:rsid w:val="00AB0A2C"/>
    <w:rsid w:val="00AB1413"/>
    <w:rsid w:val="00AB76C6"/>
    <w:rsid w:val="00AC52DD"/>
    <w:rsid w:val="00AC5F8F"/>
    <w:rsid w:val="00AD2836"/>
    <w:rsid w:val="00AD2E09"/>
    <w:rsid w:val="00AD439B"/>
    <w:rsid w:val="00AD53F1"/>
    <w:rsid w:val="00AD5634"/>
    <w:rsid w:val="00AD5F4A"/>
    <w:rsid w:val="00AF5663"/>
    <w:rsid w:val="00AF652E"/>
    <w:rsid w:val="00B057E7"/>
    <w:rsid w:val="00B1594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63FE6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3840"/>
    <w:rsid w:val="00BF29A6"/>
    <w:rsid w:val="00C062A5"/>
    <w:rsid w:val="00C11397"/>
    <w:rsid w:val="00C155EF"/>
    <w:rsid w:val="00C26155"/>
    <w:rsid w:val="00C37255"/>
    <w:rsid w:val="00C41377"/>
    <w:rsid w:val="00C42826"/>
    <w:rsid w:val="00C53856"/>
    <w:rsid w:val="00C5492A"/>
    <w:rsid w:val="00C57CB0"/>
    <w:rsid w:val="00C614B8"/>
    <w:rsid w:val="00C71E80"/>
    <w:rsid w:val="00C750B0"/>
    <w:rsid w:val="00C753A4"/>
    <w:rsid w:val="00C7796A"/>
    <w:rsid w:val="00C82D57"/>
    <w:rsid w:val="00C848CF"/>
    <w:rsid w:val="00C921B3"/>
    <w:rsid w:val="00C96FF4"/>
    <w:rsid w:val="00C97BEC"/>
    <w:rsid w:val="00C97E49"/>
    <w:rsid w:val="00CB2263"/>
    <w:rsid w:val="00CB22D4"/>
    <w:rsid w:val="00CB3BBB"/>
    <w:rsid w:val="00CB6EDF"/>
    <w:rsid w:val="00CB7E72"/>
    <w:rsid w:val="00CD4D3A"/>
    <w:rsid w:val="00CE2E96"/>
    <w:rsid w:val="00CE375C"/>
    <w:rsid w:val="00CE5EE8"/>
    <w:rsid w:val="00CE62FB"/>
    <w:rsid w:val="00CF649A"/>
    <w:rsid w:val="00D00B19"/>
    <w:rsid w:val="00D025E0"/>
    <w:rsid w:val="00D06028"/>
    <w:rsid w:val="00D206C4"/>
    <w:rsid w:val="00D22801"/>
    <w:rsid w:val="00D24C03"/>
    <w:rsid w:val="00D26494"/>
    <w:rsid w:val="00D26A33"/>
    <w:rsid w:val="00D30CD4"/>
    <w:rsid w:val="00D31F1E"/>
    <w:rsid w:val="00D362B0"/>
    <w:rsid w:val="00D4082E"/>
    <w:rsid w:val="00D40B41"/>
    <w:rsid w:val="00D607AB"/>
    <w:rsid w:val="00D72A88"/>
    <w:rsid w:val="00D73395"/>
    <w:rsid w:val="00D862C5"/>
    <w:rsid w:val="00DA251D"/>
    <w:rsid w:val="00DA7383"/>
    <w:rsid w:val="00DB313F"/>
    <w:rsid w:val="00DB45F2"/>
    <w:rsid w:val="00DC247A"/>
    <w:rsid w:val="00DC5C36"/>
    <w:rsid w:val="00DC5CC1"/>
    <w:rsid w:val="00DC6467"/>
    <w:rsid w:val="00DC6EAB"/>
    <w:rsid w:val="00DD4D51"/>
    <w:rsid w:val="00DE10DF"/>
    <w:rsid w:val="00DE12E2"/>
    <w:rsid w:val="00DE34CD"/>
    <w:rsid w:val="00DE6C65"/>
    <w:rsid w:val="00DF42DA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1378F"/>
    <w:rsid w:val="00E21A65"/>
    <w:rsid w:val="00E247DB"/>
    <w:rsid w:val="00E26458"/>
    <w:rsid w:val="00E274D3"/>
    <w:rsid w:val="00E34E11"/>
    <w:rsid w:val="00E4488B"/>
    <w:rsid w:val="00E52885"/>
    <w:rsid w:val="00E5432D"/>
    <w:rsid w:val="00E55993"/>
    <w:rsid w:val="00E61375"/>
    <w:rsid w:val="00E750F6"/>
    <w:rsid w:val="00E77151"/>
    <w:rsid w:val="00E82E2E"/>
    <w:rsid w:val="00E85098"/>
    <w:rsid w:val="00E853D3"/>
    <w:rsid w:val="00E86551"/>
    <w:rsid w:val="00E87ECC"/>
    <w:rsid w:val="00E97630"/>
    <w:rsid w:val="00EA139C"/>
    <w:rsid w:val="00EA1E93"/>
    <w:rsid w:val="00EA4339"/>
    <w:rsid w:val="00EA5157"/>
    <w:rsid w:val="00EB3414"/>
    <w:rsid w:val="00EB34A1"/>
    <w:rsid w:val="00EB5077"/>
    <w:rsid w:val="00EB7435"/>
    <w:rsid w:val="00EC6044"/>
    <w:rsid w:val="00ED772C"/>
    <w:rsid w:val="00EE0F95"/>
    <w:rsid w:val="00EE367C"/>
    <w:rsid w:val="00EE5AB0"/>
    <w:rsid w:val="00EE5DA5"/>
    <w:rsid w:val="00EE61E9"/>
    <w:rsid w:val="00EF317C"/>
    <w:rsid w:val="00F109E7"/>
    <w:rsid w:val="00F15FA6"/>
    <w:rsid w:val="00F16D1C"/>
    <w:rsid w:val="00F207A0"/>
    <w:rsid w:val="00F20EA5"/>
    <w:rsid w:val="00F22753"/>
    <w:rsid w:val="00F23306"/>
    <w:rsid w:val="00F257D5"/>
    <w:rsid w:val="00F35843"/>
    <w:rsid w:val="00F410F9"/>
    <w:rsid w:val="00F4110F"/>
    <w:rsid w:val="00F42366"/>
    <w:rsid w:val="00F436B4"/>
    <w:rsid w:val="00F451EE"/>
    <w:rsid w:val="00F84455"/>
    <w:rsid w:val="00F863A0"/>
    <w:rsid w:val="00F86C19"/>
    <w:rsid w:val="00F87996"/>
    <w:rsid w:val="00F934EE"/>
    <w:rsid w:val="00F94891"/>
    <w:rsid w:val="00F968FA"/>
    <w:rsid w:val="00FA55B8"/>
    <w:rsid w:val="00FA5664"/>
    <w:rsid w:val="00FB17E9"/>
    <w:rsid w:val="00FB35EE"/>
    <w:rsid w:val="00FB4874"/>
    <w:rsid w:val="00FB741D"/>
    <w:rsid w:val="00FB787A"/>
    <w:rsid w:val="00FB7FB2"/>
    <w:rsid w:val="00FC40D8"/>
    <w:rsid w:val="00FC7F17"/>
    <w:rsid w:val="00FD7635"/>
    <w:rsid w:val="00FE2BED"/>
    <w:rsid w:val="00FE3566"/>
    <w:rsid w:val="00FF10A4"/>
    <w:rsid w:val="00FF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CF46E8"/>
  <w15:docId w15:val="{593DE150-B269-4DFC-9B67-3C69CE6C6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D2E0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574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pc</cp:lastModifiedBy>
  <cp:revision>35</cp:revision>
  <cp:lastPrinted>2026-02-27T06:22:00Z</cp:lastPrinted>
  <dcterms:created xsi:type="dcterms:W3CDTF">2014-04-07T13:51:00Z</dcterms:created>
  <dcterms:modified xsi:type="dcterms:W3CDTF">2026-02-27T12:06:00Z</dcterms:modified>
</cp:coreProperties>
</file>