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r w:rsidR="00A31B08" w:rsidRPr="00A24243">
        <w:rPr>
          <w:sz w:val="24"/>
        </w:rPr>
        <w:t>59785442-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196265">
        <w:rPr>
          <w:sz w:val="24"/>
        </w:rPr>
        <w:t>25</w:t>
      </w:r>
      <w:r>
        <w:rPr>
          <w:sz w:val="24"/>
        </w:rPr>
        <w:t>/</w:t>
      </w:r>
      <w:r w:rsidR="00196265">
        <w:rPr>
          <w:sz w:val="24"/>
        </w:rPr>
        <w:t>05</w:t>
      </w:r>
      <w:r>
        <w:rPr>
          <w:sz w:val="24"/>
        </w:rPr>
        <w:t>/20</w:t>
      </w:r>
      <w:r w:rsidR="000D0FB3">
        <w:rPr>
          <w:sz w:val="24"/>
        </w:rPr>
        <w:t>26</w:t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21B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2026</w:t>
      </w:r>
      <w:r w:rsidR="000D0FB3">
        <w:rPr>
          <w:sz w:val="24"/>
        </w:rPr>
        <w:t xml:space="preserve"> yılı </w:t>
      </w:r>
      <w:r w:rsidR="00196265">
        <w:rPr>
          <w:sz w:val="24"/>
        </w:rPr>
        <w:t>Haziran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C051AA">
        <w:rPr>
          <w:sz w:val="24"/>
        </w:rPr>
        <w:t>0</w:t>
      </w:r>
      <w:r w:rsidR="00196265">
        <w:rPr>
          <w:sz w:val="24"/>
        </w:rPr>
        <w:t>2</w:t>
      </w:r>
      <w:r w:rsidR="00B15949">
        <w:rPr>
          <w:sz w:val="24"/>
        </w:rPr>
        <w:t xml:space="preserve"> </w:t>
      </w:r>
      <w:r w:rsidR="00196265">
        <w:rPr>
          <w:sz w:val="24"/>
        </w:rPr>
        <w:t>Haziran</w:t>
      </w:r>
      <w:r w:rsidR="00B15949">
        <w:rPr>
          <w:sz w:val="24"/>
        </w:rPr>
        <w:t xml:space="preserve"> </w:t>
      </w:r>
      <w:r>
        <w:rPr>
          <w:sz w:val="24"/>
        </w:rPr>
        <w:t>2026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4F50B5"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Açılış, Yoklama ve Saygı Duruşu</w:t>
      </w:r>
    </w:p>
    <w:p w:rsidR="00C051AA" w:rsidRDefault="00196265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Temmuz</w:t>
      </w:r>
      <w:r w:rsidR="00C051AA">
        <w:rPr>
          <w:sz w:val="24"/>
        </w:rPr>
        <w:t xml:space="preserve"> Ayı Toplantı Tarihinin Belirlenmesi</w:t>
      </w:r>
    </w:p>
    <w:p w:rsidR="00D22801" w:rsidRDefault="00D22801" w:rsidP="00D22801">
      <w:pPr>
        <w:ind w:left="720"/>
        <w:rPr>
          <w:sz w:val="24"/>
          <w:szCs w:val="24"/>
        </w:rPr>
      </w:pPr>
    </w:p>
    <w:p w:rsidR="00A87515" w:rsidRDefault="00A87515" w:rsidP="009F0507">
      <w:pPr>
        <w:ind w:left="720"/>
        <w:rPr>
          <w:sz w:val="24"/>
        </w:rPr>
      </w:pPr>
      <w:bookmarkStart w:id="0" w:name="_GoBack"/>
      <w:bookmarkEnd w:id="0"/>
    </w:p>
    <w:p w:rsidR="00A87515" w:rsidRDefault="00A87515" w:rsidP="00B15949">
      <w:pPr>
        <w:rPr>
          <w:sz w:val="24"/>
        </w:rPr>
      </w:pPr>
    </w:p>
    <w:sectPr w:rsidR="00A87515" w:rsidSect="00A24243">
      <w:footerReference w:type="default" r:id="rId7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4B5E" w:rsidRDefault="00064B5E">
      <w:r>
        <w:separator/>
      </w:r>
    </w:p>
  </w:endnote>
  <w:endnote w:type="continuationSeparator" w:id="0">
    <w:p w:rsidR="00064B5E" w:rsidRDefault="00064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Mh.M.Alpaslan</w:t>
    </w:r>
    <w:proofErr w:type="spellEnd"/>
    <w:proofErr w:type="gramEnd"/>
    <w:r>
      <w:t xml:space="preserve"> Karabulut  </w:t>
    </w:r>
    <w:proofErr w:type="spellStart"/>
    <w:r>
      <w:t>Blv.Belediye</w:t>
    </w:r>
    <w:proofErr w:type="spellEnd"/>
    <w:r>
      <w:t xml:space="preserve">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İşl.Md</w:t>
    </w:r>
    <w:proofErr w:type="spellEnd"/>
    <w:r w:rsidR="00A24243">
      <w:t>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4B5E" w:rsidRDefault="00064B5E">
      <w:r>
        <w:separator/>
      </w:r>
    </w:p>
  </w:footnote>
  <w:footnote w:type="continuationSeparator" w:id="0">
    <w:p w:rsidR="00064B5E" w:rsidRDefault="00064B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 w15:restartNumberingAfterBreak="0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 w15:restartNumberingAfterBreak="0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5634"/>
    <w:rsid w:val="0000038D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4675"/>
    <w:rsid w:val="000563A8"/>
    <w:rsid w:val="000569B7"/>
    <w:rsid w:val="000625A5"/>
    <w:rsid w:val="00064B5E"/>
    <w:rsid w:val="00067BE8"/>
    <w:rsid w:val="000909D2"/>
    <w:rsid w:val="00095AD1"/>
    <w:rsid w:val="000A3E3E"/>
    <w:rsid w:val="000C6383"/>
    <w:rsid w:val="000D085E"/>
    <w:rsid w:val="000D0FB3"/>
    <w:rsid w:val="000D6B84"/>
    <w:rsid w:val="000D73CA"/>
    <w:rsid w:val="000D7AC8"/>
    <w:rsid w:val="000E3E2C"/>
    <w:rsid w:val="000E6116"/>
    <w:rsid w:val="000F4312"/>
    <w:rsid w:val="000F4470"/>
    <w:rsid w:val="000F44C9"/>
    <w:rsid w:val="000F4BE6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6265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21B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2F555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0DBE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2A4D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0C1D"/>
    <w:rsid w:val="004C1C86"/>
    <w:rsid w:val="004C680C"/>
    <w:rsid w:val="004D29C4"/>
    <w:rsid w:val="004D625B"/>
    <w:rsid w:val="004E09C7"/>
    <w:rsid w:val="004E1214"/>
    <w:rsid w:val="004E14DF"/>
    <w:rsid w:val="004E380B"/>
    <w:rsid w:val="004E720D"/>
    <w:rsid w:val="004F10C7"/>
    <w:rsid w:val="004F3E0C"/>
    <w:rsid w:val="004F50B5"/>
    <w:rsid w:val="004F5E17"/>
    <w:rsid w:val="005055A7"/>
    <w:rsid w:val="005062A5"/>
    <w:rsid w:val="005125CC"/>
    <w:rsid w:val="00512CD1"/>
    <w:rsid w:val="005160B4"/>
    <w:rsid w:val="005201B8"/>
    <w:rsid w:val="0052090E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31AD"/>
    <w:rsid w:val="005B4B8E"/>
    <w:rsid w:val="005D0921"/>
    <w:rsid w:val="005D3CB3"/>
    <w:rsid w:val="005E248A"/>
    <w:rsid w:val="005E373F"/>
    <w:rsid w:val="005F175E"/>
    <w:rsid w:val="005F29AF"/>
    <w:rsid w:val="005F37A6"/>
    <w:rsid w:val="005F4BAB"/>
    <w:rsid w:val="005F7E4B"/>
    <w:rsid w:val="006058B2"/>
    <w:rsid w:val="0060737B"/>
    <w:rsid w:val="00612311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07A8D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B411E"/>
    <w:rsid w:val="007C22CB"/>
    <w:rsid w:val="007C2FAC"/>
    <w:rsid w:val="007C5F96"/>
    <w:rsid w:val="007C6537"/>
    <w:rsid w:val="007C6FEE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B5D4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1413"/>
    <w:rsid w:val="00AB76C6"/>
    <w:rsid w:val="00AC52DD"/>
    <w:rsid w:val="00AC5F8F"/>
    <w:rsid w:val="00AD2836"/>
    <w:rsid w:val="00AD2E09"/>
    <w:rsid w:val="00AD439B"/>
    <w:rsid w:val="00AD53F1"/>
    <w:rsid w:val="00AD5634"/>
    <w:rsid w:val="00AD5F4A"/>
    <w:rsid w:val="00AF5663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51AA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2801"/>
    <w:rsid w:val="00D24C03"/>
    <w:rsid w:val="00D26494"/>
    <w:rsid w:val="00D26A33"/>
    <w:rsid w:val="00D30CD4"/>
    <w:rsid w:val="00D31F1E"/>
    <w:rsid w:val="00D362B0"/>
    <w:rsid w:val="00D4082E"/>
    <w:rsid w:val="00D40B41"/>
    <w:rsid w:val="00D528FF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2DA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098"/>
    <w:rsid w:val="00E853D3"/>
    <w:rsid w:val="00E86551"/>
    <w:rsid w:val="00E87ECC"/>
    <w:rsid w:val="00E97630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0EA5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D7635"/>
    <w:rsid w:val="00FE2BED"/>
    <w:rsid w:val="00FE3566"/>
    <w:rsid w:val="00FF10A4"/>
    <w:rsid w:val="00FF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FAA7E2"/>
  <w15:docId w15:val="{593DE150-B269-4DFC-9B67-3C69CE6C6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609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pc</cp:lastModifiedBy>
  <cp:revision>42</cp:revision>
  <cp:lastPrinted>2026-04-30T13:23:00Z</cp:lastPrinted>
  <dcterms:created xsi:type="dcterms:W3CDTF">2014-04-07T13:51:00Z</dcterms:created>
  <dcterms:modified xsi:type="dcterms:W3CDTF">2026-05-25T10:04:00Z</dcterms:modified>
</cp:coreProperties>
</file>