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A87515">
        <w:rPr>
          <w:sz w:val="24"/>
        </w:rPr>
        <w:t>2</w:t>
      </w:r>
      <w:r w:rsidR="00DC089C">
        <w:rPr>
          <w:sz w:val="24"/>
        </w:rPr>
        <w:t>8</w:t>
      </w:r>
      <w:r>
        <w:rPr>
          <w:sz w:val="24"/>
        </w:rPr>
        <w:t>/</w:t>
      </w:r>
      <w:r w:rsidR="00DC089C">
        <w:rPr>
          <w:sz w:val="24"/>
        </w:rPr>
        <w:t>11</w:t>
      </w:r>
      <w:r>
        <w:rPr>
          <w:sz w:val="24"/>
        </w:rPr>
        <w:t>/20</w:t>
      </w:r>
      <w:r w:rsidR="007F4A87">
        <w:rPr>
          <w:sz w:val="24"/>
        </w:rPr>
        <w:t>24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030E6B" w:rsidP="00030E6B">
      <w:pPr>
        <w:ind w:firstLine="708"/>
        <w:jc w:val="both"/>
        <w:rPr>
          <w:sz w:val="24"/>
        </w:rPr>
      </w:pPr>
      <w:r>
        <w:rPr>
          <w:sz w:val="24"/>
        </w:rPr>
        <w:t>Belediyemiz Meclisi 202</w:t>
      </w:r>
      <w:r w:rsidR="00583F59">
        <w:rPr>
          <w:sz w:val="24"/>
        </w:rPr>
        <w:t>5</w:t>
      </w:r>
      <w:r>
        <w:rPr>
          <w:sz w:val="24"/>
        </w:rPr>
        <w:t xml:space="preserve"> yılı </w:t>
      </w:r>
      <w:r w:rsidR="00583F59">
        <w:rPr>
          <w:sz w:val="24"/>
        </w:rPr>
        <w:t>Ağustos</w:t>
      </w:r>
      <w:r w:rsidR="00B15949">
        <w:rPr>
          <w:sz w:val="24"/>
        </w:rPr>
        <w:t xml:space="preserve"> </w:t>
      </w:r>
      <w:r>
        <w:rPr>
          <w:sz w:val="24"/>
        </w:rPr>
        <w:t>ayı olağan meclis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583F59">
        <w:rPr>
          <w:sz w:val="24"/>
        </w:rPr>
        <w:t>05</w:t>
      </w:r>
      <w:r w:rsidR="00B15949">
        <w:rPr>
          <w:sz w:val="24"/>
        </w:rPr>
        <w:t xml:space="preserve"> </w:t>
      </w:r>
      <w:r w:rsidR="00583F59">
        <w:rPr>
          <w:sz w:val="24"/>
        </w:rPr>
        <w:t>Ağustos</w:t>
      </w:r>
      <w:r w:rsidR="00DC089C">
        <w:rPr>
          <w:sz w:val="24"/>
        </w:rPr>
        <w:t xml:space="preserve"> </w:t>
      </w:r>
      <w:r w:rsidR="00583F59">
        <w:rPr>
          <w:sz w:val="24"/>
        </w:rPr>
        <w:t>2025</w:t>
      </w:r>
      <w:r>
        <w:rPr>
          <w:sz w:val="24"/>
        </w:rPr>
        <w:t xml:space="preserve"> </w:t>
      </w:r>
      <w:r w:rsidR="00583F59">
        <w:rPr>
          <w:sz w:val="24"/>
        </w:rPr>
        <w:t>Sa</w:t>
      </w:r>
      <w:r w:rsidR="00B15949">
        <w:rPr>
          <w:sz w:val="24"/>
        </w:rPr>
        <w:t>lı</w:t>
      </w:r>
      <w:r>
        <w:rPr>
          <w:sz w:val="24"/>
        </w:rPr>
        <w:t xml:space="preserve"> günü saat 1</w:t>
      </w:r>
      <w:r w:rsidR="00583F59">
        <w:rPr>
          <w:sz w:val="24"/>
        </w:rPr>
        <w:t>0</w:t>
      </w:r>
      <w:r>
        <w:rPr>
          <w:sz w:val="24"/>
        </w:rPr>
        <w:t>.</w:t>
      </w:r>
      <w:proofErr w:type="gramStart"/>
      <w:r>
        <w:rPr>
          <w:sz w:val="24"/>
        </w:rPr>
        <w:t>00’</w:t>
      </w:r>
      <w:r w:rsidR="00583F59">
        <w:rPr>
          <w:sz w:val="24"/>
        </w:rPr>
        <w:t>da</w:t>
      </w:r>
      <w:r>
        <w:rPr>
          <w:sz w:val="24"/>
        </w:rPr>
        <w:t xml:space="preserve">  aşağıdaki</w:t>
      </w:r>
      <w:proofErr w:type="gramEnd"/>
      <w:r>
        <w:rPr>
          <w:sz w:val="24"/>
        </w:rPr>
        <w:t xml:space="preserve">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DC089C">
        <w:rPr>
          <w:sz w:val="24"/>
        </w:rPr>
        <w:t>Burhan AYGÜL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DC089C">
        <w:rPr>
          <w:sz w:val="24"/>
        </w:rPr>
        <w:t xml:space="preserve"> V.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DC089C" w:rsidRDefault="00DC089C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583F59" w:rsidRDefault="00583F59" w:rsidP="00DC089C">
      <w:pPr>
        <w:numPr>
          <w:ilvl w:val="0"/>
          <w:numId w:val="6"/>
        </w:numPr>
        <w:rPr>
          <w:sz w:val="24"/>
        </w:rPr>
      </w:pPr>
      <w:r w:rsidRPr="00091F12">
        <w:rPr>
          <w:sz w:val="24"/>
        </w:rPr>
        <w:t>Eylül ayı toplantı tarihinin belirlenmesi</w:t>
      </w:r>
    </w:p>
    <w:p w:rsidR="00583F59" w:rsidRDefault="00583F59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Kombine Kanal</w:t>
      </w:r>
      <w:r w:rsidRPr="00091F12">
        <w:rPr>
          <w:sz w:val="24"/>
        </w:rPr>
        <w:t xml:space="preserve"> Açma Aracı Hibesinin Kabulünün</w:t>
      </w:r>
      <w:r>
        <w:rPr>
          <w:sz w:val="24"/>
        </w:rPr>
        <w:t xml:space="preserve">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670" w:rsidRDefault="00884670">
      <w:r>
        <w:separator/>
      </w:r>
    </w:p>
  </w:endnote>
  <w:endnote w:type="continuationSeparator" w:id="0">
    <w:p w:rsidR="00884670" w:rsidRDefault="00884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670" w:rsidRDefault="00884670">
      <w:r>
        <w:separator/>
      </w:r>
    </w:p>
  </w:footnote>
  <w:footnote w:type="continuationSeparator" w:id="0">
    <w:p w:rsidR="00884670" w:rsidRDefault="008846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A43CB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0924"/>
    <w:rsid w:val="004B1309"/>
    <w:rsid w:val="004B477C"/>
    <w:rsid w:val="004B6E1E"/>
    <w:rsid w:val="004C1C86"/>
    <w:rsid w:val="004C680C"/>
    <w:rsid w:val="004E09C7"/>
    <w:rsid w:val="004E1214"/>
    <w:rsid w:val="004E14DF"/>
    <w:rsid w:val="004E720D"/>
    <w:rsid w:val="004F5E17"/>
    <w:rsid w:val="005055A7"/>
    <w:rsid w:val="005062A5"/>
    <w:rsid w:val="005125CC"/>
    <w:rsid w:val="00512CD1"/>
    <w:rsid w:val="005160B4"/>
    <w:rsid w:val="005201B8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3F59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84670"/>
    <w:rsid w:val="00890F52"/>
    <w:rsid w:val="00893A93"/>
    <w:rsid w:val="008959A8"/>
    <w:rsid w:val="00896FD4"/>
    <w:rsid w:val="008A4B3C"/>
    <w:rsid w:val="008B1E75"/>
    <w:rsid w:val="008B44A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60C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76C6"/>
    <w:rsid w:val="00AC52DD"/>
    <w:rsid w:val="00AC5F8F"/>
    <w:rsid w:val="00AD2836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9D2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089C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82E2E"/>
    <w:rsid w:val="00E853D3"/>
    <w:rsid w:val="00E86551"/>
    <w:rsid w:val="00E87ECC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2753"/>
    <w:rsid w:val="00F23306"/>
    <w:rsid w:val="00F257D5"/>
    <w:rsid w:val="00F35843"/>
    <w:rsid w:val="00F410F9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519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25</cp:revision>
  <cp:lastPrinted>2024-08-29T09:18:00Z</cp:lastPrinted>
  <dcterms:created xsi:type="dcterms:W3CDTF">2014-04-07T13:51:00Z</dcterms:created>
  <dcterms:modified xsi:type="dcterms:W3CDTF">2025-09-22T07:24:00Z</dcterms:modified>
</cp:coreProperties>
</file>